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E68" w:rsidRPr="00075662" w:rsidRDefault="00370E68" w:rsidP="006F4F63">
      <w:pPr>
        <w:tabs>
          <w:tab w:val="left" w:pos="567"/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ab/>
        <w:t>Dane zgłaszającego:</w:t>
      </w:r>
      <w:r w:rsidRPr="00075662">
        <w:rPr>
          <w:rFonts w:ascii="Arial" w:hAnsi="Arial" w:cs="Arial"/>
          <w:sz w:val="20"/>
          <w:szCs w:val="20"/>
        </w:rPr>
        <w:tab/>
        <w:t>Tarnowskie Góry, dnia …………..…. roku</w:t>
      </w:r>
    </w:p>
    <w:p w:rsidR="00370E68" w:rsidRPr="00075662" w:rsidRDefault="00370E68" w:rsidP="00112752">
      <w:pPr>
        <w:tabs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…………………………………………..</w:t>
      </w:r>
    </w:p>
    <w:p w:rsidR="00370E68" w:rsidRPr="00075662" w:rsidRDefault="00370E68" w:rsidP="00112752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</w:t>
      </w:r>
    </w:p>
    <w:p w:rsidR="00370E68" w:rsidRPr="00075662" w:rsidRDefault="00370E68" w:rsidP="00112752">
      <w:pPr>
        <w:spacing w:after="0" w:line="72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mieszkańca powiatu tarnogórskiego)</w:t>
      </w:r>
    </w:p>
    <w:p w:rsidR="00370E68" w:rsidRPr="00075662" w:rsidRDefault="00370E68" w:rsidP="00844D43">
      <w:pPr>
        <w:spacing w:after="0" w:line="720" w:lineRule="auto"/>
        <w:ind w:right="5812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</w:p>
    <w:p w:rsidR="00370E68" w:rsidRPr="00075662" w:rsidRDefault="00370E68" w:rsidP="00844D43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  <w:r w:rsidRPr="00075662">
        <w:rPr>
          <w:rFonts w:ascii="Arial" w:hAnsi="Arial" w:cs="Arial"/>
          <w:sz w:val="16"/>
          <w:szCs w:val="16"/>
        </w:rPr>
        <w:t>(adres zamieszkania)</w:t>
      </w:r>
    </w:p>
    <w:p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Przewodniczący</w:t>
      </w:r>
    </w:p>
    <w:p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Rady Powiatu Tarnogórskiego</w:t>
      </w:r>
    </w:p>
    <w:p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370E68" w:rsidRPr="00075662" w:rsidRDefault="00370E68" w:rsidP="003066E2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Na podstawie art. 30a ust. 7 pkt 2 ustawy z dnia 5 czerwca 1998 roku o samorządzie powiatowym zgłaszam chęć zabrania głosu na sesji Rady Powiatu Tarnogórskiego w punkcie dotyczącym debaty nad Raportem o stanie Powiatu Tarnogórskiego za ………… rok.</w:t>
      </w:r>
    </w:p>
    <w:p w:rsidR="00370E68" w:rsidRPr="00075662" w:rsidRDefault="00370E68" w:rsidP="002F6456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Jednocześnie informuję, że mój udział w debacie poparło ……………………. osób, zgodnie z załącznikiem do niniejszego pisma.</w:t>
      </w:r>
    </w:p>
    <w:p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70E68" w:rsidRPr="00075662" w:rsidRDefault="00370E68" w:rsidP="00844D43">
      <w:pPr>
        <w:spacing w:after="0" w:line="360" w:lineRule="auto"/>
        <w:ind w:left="3969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……….</w:t>
      </w:r>
      <w:r w:rsidRPr="00075662">
        <w:rPr>
          <w:rFonts w:ascii="Arial" w:hAnsi="Arial" w:cs="Arial"/>
          <w:sz w:val="20"/>
          <w:szCs w:val="20"/>
        </w:rPr>
        <w:t>…………………………..</w:t>
      </w:r>
    </w:p>
    <w:p w:rsidR="00370E68" w:rsidRPr="00075662" w:rsidRDefault="00370E68" w:rsidP="002F6456">
      <w:pPr>
        <w:spacing w:after="0" w:line="360" w:lineRule="auto"/>
        <w:ind w:left="3969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(podpis mieszkańca powiatu tarnogórskiego)</w:t>
      </w:r>
    </w:p>
    <w:p w:rsidR="00370E68" w:rsidRPr="00075662" w:rsidRDefault="00370E68" w:rsidP="006F4F63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br w:type="page"/>
        <w:t xml:space="preserve">Ja niżej podpisany/a, niniejszym oświadczam, że popieram zgłoszenie </w:t>
      </w:r>
    </w:p>
    <w:p w:rsidR="00370E68" w:rsidRPr="00075662" w:rsidRDefault="00370E68" w:rsidP="006F4F6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Pana/i …………………………….………..…..…………….</w:t>
      </w:r>
    </w:p>
    <w:p w:rsidR="00370E68" w:rsidRPr="00075662" w:rsidRDefault="00370E68" w:rsidP="00075662">
      <w:pPr>
        <w:spacing w:after="0" w:line="360" w:lineRule="auto"/>
        <w:ind w:left="4395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nazwisko)</w:t>
      </w:r>
    </w:p>
    <w:p w:rsidR="00370E68" w:rsidRPr="00075662" w:rsidRDefault="00370E68" w:rsidP="0007566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do zabrania głosu na sesji Rady Powiatu Tarnogórskiego w punkcie dotyczącym debaty nad Raportem o stanie Powiatu Tarnogórskiego za ……….…..… rok</w:t>
      </w:r>
    </w:p>
    <w:p w:rsidR="00370E68" w:rsidRPr="00075662" w:rsidRDefault="00370E68" w:rsidP="00075662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2835"/>
        <w:gridCol w:w="1276"/>
        <w:gridCol w:w="569"/>
        <w:gridCol w:w="2835"/>
        <w:gridCol w:w="1274"/>
      </w:tblGrid>
      <w:tr w:rsidR="00370E68" w:rsidRPr="00075662" w:rsidTr="00BF2350">
        <w:trPr>
          <w:trHeight w:val="850"/>
          <w:tblHeader/>
        </w:trPr>
        <w:tc>
          <w:tcPr>
            <w:tcW w:w="303" w:type="pct"/>
            <w:shd w:val="clear" w:color="auto" w:fill="D9D9D9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sz w:val="20"/>
                <w:szCs w:val="20"/>
              </w:rPr>
              <w:br w:type="page"/>
            </w: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2" w:type="pct"/>
            <w:shd w:val="clear" w:color="auto" w:fill="D9D9D9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304" w:type="pct"/>
            <w:shd w:val="clear" w:color="auto" w:fill="D9D9D9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1" w:type="pct"/>
            <w:shd w:val="clear" w:color="auto" w:fill="D9D9D9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tcBorders>
              <w:bottom w:val="single" w:sz="24" w:space="0" w:color="auto"/>
            </w:tcBorders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bottom w:val="single" w:sz="24" w:space="0" w:color="auto"/>
            </w:tcBorders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bottom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tcBorders>
              <w:top w:val="single" w:sz="24" w:space="0" w:color="auto"/>
            </w:tcBorders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24" w:space="0" w:color="auto"/>
            </w:tcBorders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24" w:space="0" w:color="auto"/>
            </w:tcBorders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:rsidTr="00BF2350">
        <w:trPr>
          <w:trHeight w:val="850"/>
        </w:trPr>
        <w:tc>
          <w:tcPr>
            <w:tcW w:w="303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70E68" w:rsidRPr="00075662" w:rsidRDefault="00370E68" w:rsidP="00333A54">
      <w:pPr>
        <w:spacing w:after="0" w:line="360" w:lineRule="auto"/>
        <w:rPr>
          <w:rFonts w:ascii="Arial" w:hAnsi="Arial" w:cs="Arial"/>
          <w:sz w:val="20"/>
          <w:szCs w:val="20"/>
        </w:rPr>
      </w:pPr>
    </w:p>
    <w:sectPr w:rsidR="00370E68" w:rsidRPr="00075662" w:rsidSect="006F4F63">
      <w:headerReference w:type="default" r:id="rId7"/>
      <w:footerReference w:type="default" r:id="rId8"/>
      <w:pgSz w:w="11906" w:h="16838"/>
      <w:pgMar w:top="1950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E68" w:rsidRDefault="00370E68" w:rsidP="00333A54">
      <w:pPr>
        <w:spacing w:after="0" w:line="240" w:lineRule="auto"/>
      </w:pPr>
      <w:r>
        <w:separator/>
      </w:r>
    </w:p>
  </w:endnote>
  <w:endnote w:type="continuationSeparator" w:id="0">
    <w:p w:rsidR="00370E68" w:rsidRDefault="00370E68" w:rsidP="0033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E68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t>Zgodnie z art. 30a ust. 8 wyżej cytowanej ustawy zgłoszenie poparte co najmniej 300 podpisami składa się najpóźniej w dniu poprzedzającym dzień, na który zwołana została sesja, podczas której ma być przedstawiony raport o stanie powiatu.</w:t>
    </w:r>
  </w:p>
  <w:p w:rsidR="00370E68" w:rsidRPr="00A85B2E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</w:p>
  <w:p w:rsidR="00370E68" w:rsidRPr="00A85B2E" w:rsidRDefault="00370E68" w:rsidP="00A85B2E">
    <w:pPr>
      <w:pStyle w:val="Footer"/>
      <w:spacing w:after="0" w:line="240" w:lineRule="auto"/>
      <w:jc w:val="right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fldChar w:fldCharType="begin"/>
    </w:r>
    <w:r w:rsidRPr="00A85B2E">
      <w:rPr>
        <w:rFonts w:ascii="Arial" w:hAnsi="Arial" w:cs="Arial"/>
        <w:sz w:val="16"/>
        <w:szCs w:val="16"/>
      </w:rPr>
      <w:instrText>PAGE   \* MERGEFORMAT</w:instrText>
    </w:r>
    <w:r w:rsidRPr="00A85B2E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12</w:t>
    </w:r>
    <w:r w:rsidRPr="00A85B2E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E68" w:rsidRDefault="00370E68" w:rsidP="00333A54">
      <w:pPr>
        <w:spacing w:after="0" w:line="240" w:lineRule="auto"/>
      </w:pPr>
      <w:r>
        <w:separator/>
      </w:r>
    </w:p>
  </w:footnote>
  <w:footnote w:type="continuationSeparator" w:id="0">
    <w:p w:rsidR="00370E68" w:rsidRDefault="00370E68" w:rsidP="0033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E68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Lista poparcia dla …………………………….………..…..…………….</w:t>
    </w:r>
  </w:p>
  <w:p w:rsidR="00370E68" w:rsidRPr="00363553" w:rsidRDefault="00370E68" w:rsidP="006F4F63">
    <w:pPr>
      <w:spacing w:after="0" w:line="240" w:lineRule="auto"/>
      <w:ind w:left="4536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(imię i nazwisko)</w:t>
    </w:r>
  </w:p>
  <w:p w:rsidR="00370E68" w:rsidRPr="00363553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w sprawie zabrania głosu na sesji Rady Powiatu Tarnogórskiego</w:t>
    </w:r>
    <w:r>
      <w:rPr>
        <w:rFonts w:ascii="Arial" w:hAnsi="Arial" w:cs="Arial"/>
        <w:sz w:val="20"/>
        <w:szCs w:val="20"/>
      </w:rPr>
      <w:br/>
    </w: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2.6pt;margin-top:28.65pt;width:467.25pt;height:0;z-index:251660288;mso-position-horizontal-relative:text;mso-position-vertical-relative:text" o:connectortype="straight"/>
      </w:pict>
    </w:r>
    <w:r w:rsidRPr="00363553">
      <w:rPr>
        <w:rFonts w:ascii="Arial" w:hAnsi="Arial" w:cs="Arial"/>
        <w:sz w:val="20"/>
        <w:szCs w:val="20"/>
      </w:rPr>
      <w:t xml:space="preserve">w </w:t>
    </w:r>
    <w:r>
      <w:rPr>
        <w:rFonts w:ascii="Arial" w:hAnsi="Arial" w:cs="Arial"/>
        <w:sz w:val="20"/>
        <w:szCs w:val="20"/>
      </w:rPr>
      <w:t>punkcie dotyczącym debaty</w:t>
    </w:r>
    <w:r w:rsidRPr="00363553">
      <w:rPr>
        <w:rFonts w:ascii="Arial" w:hAnsi="Arial" w:cs="Arial"/>
        <w:sz w:val="20"/>
        <w:szCs w:val="20"/>
      </w:rPr>
      <w:t xml:space="preserve"> nad Raportem o stanie Powiatu Tarnogórskiego za ……….…..… rok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700B"/>
    <w:multiLevelType w:val="hybridMultilevel"/>
    <w:tmpl w:val="3D9AC10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D31479"/>
    <w:multiLevelType w:val="hybridMultilevel"/>
    <w:tmpl w:val="07BADEE2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3860709"/>
    <w:multiLevelType w:val="hybridMultilevel"/>
    <w:tmpl w:val="E550C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88312C3"/>
    <w:multiLevelType w:val="hybridMultilevel"/>
    <w:tmpl w:val="01BE0EE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752"/>
    <w:rsid w:val="00075662"/>
    <w:rsid w:val="000809D3"/>
    <w:rsid w:val="00112752"/>
    <w:rsid w:val="001C6A6E"/>
    <w:rsid w:val="002C1681"/>
    <w:rsid w:val="002F6456"/>
    <w:rsid w:val="003066E2"/>
    <w:rsid w:val="00333A54"/>
    <w:rsid w:val="00363553"/>
    <w:rsid w:val="00370E68"/>
    <w:rsid w:val="004564A9"/>
    <w:rsid w:val="00481DC7"/>
    <w:rsid w:val="00494ED4"/>
    <w:rsid w:val="0049602B"/>
    <w:rsid w:val="005D1A6C"/>
    <w:rsid w:val="00662A84"/>
    <w:rsid w:val="00692ABF"/>
    <w:rsid w:val="006F4F63"/>
    <w:rsid w:val="007356DB"/>
    <w:rsid w:val="00787D81"/>
    <w:rsid w:val="00844D43"/>
    <w:rsid w:val="00A5759F"/>
    <w:rsid w:val="00A85B2E"/>
    <w:rsid w:val="00B414B9"/>
    <w:rsid w:val="00B4501C"/>
    <w:rsid w:val="00B54010"/>
    <w:rsid w:val="00B70835"/>
    <w:rsid w:val="00BF2350"/>
    <w:rsid w:val="00C92591"/>
    <w:rsid w:val="00CC1D12"/>
    <w:rsid w:val="00DB7DCA"/>
    <w:rsid w:val="00EA5D42"/>
    <w:rsid w:val="00ED1FCF"/>
    <w:rsid w:val="00F37AFE"/>
    <w:rsid w:val="00F63FE1"/>
    <w:rsid w:val="00FA0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112752"/>
    <w:pPr>
      <w:spacing w:after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12752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33A54"/>
    <w:rPr>
      <w:sz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33A54"/>
    <w:rPr>
      <w:sz w:val="22"/>
      <w:lang w:eastAsia="en-US"/>
    </w:rPr>
  </w:style>
  <w:style w:type="table" w:styleId="TableGrid">
    <w:name w:val="Table Grid"/>
    <w:basedOn w:val="TableNormal"/>
    <w:uiPriority w:val="39"/>
    <w:rsid w:val="00ED1F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0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4010"/>
    <w:rPr>
      <w:rFonts w:ascii="Segoe UI" w:hAnsi="Segoe UI"/>
      <w:sz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13</Pages>
  <Words>307</Words>
  <Characters>1847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WIP</dc:creator>
  <cp:keywords/>
  <dc:description/>
  <cp:lastModifiedBy>WIP</cp:lastModifiedBy>
  <cp:revision>2</cp:revision>
  <cp:lastPrinted>2019-05-13T12:44:00Z</cp:lastPrinted>
  <dcterms:created xsi:type="dcterms:W3CDTF">2020-06-19T11:31:00Z</dcterms:created>
  <dcterms:modified xsi:type="dcterms:W3CDTF">2020-06-19T11:31:00Z</dcterms:modified>
</cp:coreProperties>
</file>